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F54" w:rsidRDefault="000D7F54" w:rsidP="00F05CF5">
      <w:pPr>
        <w:jc w:val="center"/>
        <w:rPr>
          <w:lang w:val="en-US"/>
        </w:rPr>
      </w:pPr>
      <w:r w:rsidRPr="00C46B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43.5pt;visibility:visible">
            <v:imagedata r:id="rId4" o:title=""/>
          </v:shape>
        </w:pict>
      </w:r>
    </w:p>
    <w:p w:rsidR="000D7F54" w:rsidRDefault="000D7F54" w:rsidP="00F05CF5">
      <w:pPr>
        <w:jc w:val="center"/>
        <w:rPr>
          <w:lang w:val="en-US"/>
        </w:rPr>
      </w:pPr>
    </w:p>
    <w:p w:rsidR="000D7F54" w:rsidRDefault="000D7F54" w:rsidP="00F05CF5">
      <w:pPr>
        <w:jc w:val="center"/>
        <w:rPr>
          <w:lang w:val="en-US"/>
        </w:rPr>
      </w:pPr>
    </w:p>
    <w:p w:rsidR="000D7F54" w:rsidRDefault="000D7F54" w:rsidP="00F05CF5">
      <w:pPr>
        <w:jc w:val="center"/>
        <w:rPr>
          <w:lang w:val="en-US"/>
        </w:rPr>
      </w:pPr>
    </w:p>
    <w:p w:rsidR="000D7F54" w:rsidRDefault="000D7F54" w:rsidP="00F05CF5">
      <w:pPr>
        <w:jc w:val="center"/>
        <w:rPr>
          <w:lang w:val="en-US"/>
        </w:rPr>
      </w:pPr>
    </w:p>
    <w:p w:rsidR="000D7F54" w:rsidRPr="00F05CF5" w:rsidRDefault="000D7F54" w:rsidP="00F05CF5">
      <w:pPr>
        <w:jc w:val="center"/>
        <w:rPr>
          <w:lang w:val="en-US"/>
        </w:rPr>
      </w:pPr>
    </w:p>
    <w:sectPr w:rsidR="000D7F54" w:rsidRPr="00F05CF5" w:rsidSect="00F05C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CF5"/>
    <w:rsid w:val="000D7F54"/>
    <w:rsid w:val="00181FD1"/>
    <w:rsid w:val="002135E7"/>
    <w:rsid w:val="00B25380"/>
    <w:rsid w:val="00C46BA6"/>
    <w:rsid w:val="00F05CF5"/>
    <w:rsid w:val="00F4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7D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05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5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</Words>
  <Characters>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user</cp:lastModifiedBy>
  <cp:revision>4</cp:revision>
  <dcterms:created xsi:type="dcterms:W3CDTF">2014-04-21T07:47:00Z</dcterms:created>
  <dcterms:modified xsi:type="dcterms:W3CDTF">2014-04-21T07:44:00Z</dcterms:modified>
</cp:coreProperties>
</file>